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gif" ContentType="image/gi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57"/>
        <w:gridCol w:w="3799"/>
        <w:gridCol w:w="720"/>
        <w:gridCol w:w="720"/>
        <w:gridCol w:w="3851"/>
      </w:tblGrid>
      <w:tr w:rsidR="00CF62C3" w:rsidTr="00E115F4">
        <w:trPr>
          <w:trHeight w:hRule="exact" w:val="10800"/>
          <w:jc w:val="center"/>
        </w:trPr>
        <w:tc>
          <w:tcPr>
            <w:tcW w:w="3840" w:type="dxa"/>
          </w:tcPr>
          <w:sdt>
            <w:sdtPr>
              <w:alias w:val="Click icon at right to replace picture"/>
              <w:tag w:val="Click icon at right to replace picture"/>
              <w:id w:val="321324275"/>
              <w:picture/>
            </w:sdtPr>
            <w:sdtEndPr/>
            <w:sdtContent>
              <w:p w:rsidR="00CF62C3" w:rsidRDefault="00ED689C">
                <w:r>
                  <w:rPr>
                    <w:noProof/>
                    <w:lang w:eastAsia="en-US"/>
                  </w:rPr>
                  <w:drawing>
                    <wp:inline distT="0" distB="0" distL="0" distR="0" wp14:anchorId="404BE477" wp14:editId="3A88750F">
                      <wp:extent cx="2432304" cy="1621536"/>
                      <wp:effectExtent l="0" t="0" r="6350" b="0"/>
                      <wp:docPr id="9" name="Picture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432304" cy="16215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CF62C3" w:rsidRDefault="001A5805">
            <w:pPr>
              <w:pStyle w:val="Caption"/>
            </w:pPr>
            <w:proofErr w:type="spellStart"/>
            <w:r>
              <w:t>Liseli</w:t>
            </w:r>
            <w:proofErr w:type="spellEnd"/>
            <w:r>
              <w:t xml:space="preserve"> Lodge </w:t>
            </w:r>
            <w:proofErr w:type="spellStart"/>
            <w:r>
              <w:t>Mongu</w:t>
            </w:r>
            <w:proofErr w:type="spellEnd"/>
            <w:r>
              <w:t xml:space="preserve"> run by Sister Cathy of CCZ</w:t>
            </w:r>
          </w:p>
          <w:p w:rsidR="00CF62C3" w:rsidRDefault="00400111" w:rsidP="00400111">
            <w:pPr>
              <w:pStyle w:val="Heading2"/>
              <w:rPr>
                <w:rStyle w:val="Heading2Char"/>
                <w:b/>
                <w:bCs/>
              </w:rPr>
            </w:pPr>
            <w:r>
              <w:rPr>
                <w:rStyle w:val="Heading2Char"/>
                <w:b/>
                <w:bCs/>
              </w:rPr>
              <w:t xml:space="preserve">What the </w:t>
            </w:r>
            <w:r w:rsidR="00ED689C">
              <w:rPr>
                <w:rStyle w:val="Heading2Char"/>
                <w:b/>
                <w:bCs/>
              </w:rPr>
              <w:t xml:space="preserve">3 week </w:t>
            </w:r>
            <w:r>
              <w:rPr>
                <w:rStyle w:val="Heading2Char"/>
                <w:b/>
                <w:bCs/>
              </w:rPr>
              <w:t>trip includes!</w:t>
            </w:r>
          </w:p>
          <w:p w:rsidR="00400111" w:rsidRDefault="00363BC7" w:rsidP="00400111">
            <w:pPr>
              <w:pStyle w:val="ListParagraph"/>
              <w:numPr>
                <w:ilvl w:val="0"/>
                <w:numId w:val="6"/>
              </w:numPr>
            </w:pPr>
            <w:r>
              <w:t xml:space="preserve">Return </w:t>
            </w:r>
            <w:r w:rsidR="00324EF9">
              <w:t>f</w:t>
            </w:r>
            <w:r w:rsidR="00400111">
              <w:t>lights</w:t>
            </w:r>
            <w:r w:rsidR="00324EF9">
              <w:t>*</w:t>
            </w:r>
          </w:p>
          <w:p w:rsidR="00400111" w:rsidRDefault="00324EF9" w:rsidP="00324EF9">
            <w:pPr>
              <w:pStyle w:val="ListParagraph"/>
              <w:numPr>
                <w:ilvl w:val="0"/>
                <w:numId w:val="6"/>
              </w:numPr>
            </w:pPr>
            <w:r>
              <w:t xml:space="preserve">Trip related ground </w:t>
            </w:r>
            <w:r w:rsidR="00400111">
              <w:t>transportation</w:t>
            </w:r>
          </w:p>
          <w:p w:rsidR="00400111" w:rsidRDefault="00324EF9" w:rsidP="00400111">
            <w:pPr>
              <w:pStyle w:val="ListParagraph"/>
              <w:numPr>
                <w:ilvl w:val="0"/>
                <w:numId w:val="6"/>
              </w:numPr>
            </w:pPr>
            <w:r>
              <w:t>S</w:t>
            </w:r>
            <w:r w:rsidR="00363BC7">
              <w:t xml:space="preserve">hared </w:t>
            </w:r>
            <w:r w:rsidR="00016035">
              <w:t>accommodations</w:t>
            </w:r>
          </w:p>
          <w:p w:rsidR="00400111" w:rsidRDefault="00324EF9" w:rsidP="00400111">
            <w:pPr>
              <w:pStyle w:val="ListParagraph"/>
              <w:numPr>
                <w:ilvl w:val="0"/>
                <w:numId w:val="6"/>
              </w:numPr>
            </w:pPr>
            <w:r>
              <w:t>All breakfasts and most dinners.</w:t>
            </w:r>
          </w:p>
          <w:p w:rsidR="00400111" w:rsidRDefault="00C6191E" w:rsidP="00400111">
            <w:pPr>
              <w:pStyle w:val="ListParagraph"/>
              <w:numPr>
                <w:ilvl w:val="0"/>
                <w:numId w:val="6"/>
              </w:numPr>
            </w:pPr>
            <w:r>
              <w:t>M</w:t>
            </w:r>
            <w:r w:rsidR="00400111">
              <w:t>any</w:t>
            </w:r>
            <w:r>
              <w:t xml:space="preserve"> meals</w:t>
            </w:r>
            <w:r w:rsidR="00400111">
              <w:t xml:space="preserve"> prepared and served </w:t>
            </w:r>
            <w:r>
              <w:t>to us</w:t>
            </w:r>
            <w:r w:rsidR="00324EF9">
              <w:t xml:space="preserve">, others </w:t>
            </w:r>
            <w:r w:rsidR="00400111">
              <w:t>we will cook and eat communally.</w:t>
            </w:r>
            <w:r w:rsidR="005D7DE3">
              <w:t xml:space="preserve"> </w:t>
            </w:r>
            <w:r w:rsidR="0024185E">
              <w:t>Let’s braai (</w:t>
            </w:r>
            <w:r w:rsidR="005D7DE3">
              <w:t>BBQ</w:t>
            </w:r>
            <w:r w:rsidR="0024185E">
              <w:t>)</w:t>
            </w:r>
            <w:r w:rsidR="005D7DE3">
              <w:t>.</w:t>
            </w:r>
          </w:p>
          <w:p w:rsidR="00C6191E" w:rsidRDefault="0024185E" w:rsidP="00400111">
            <w:pPr>
              <w:pStyle w:val="ListParagraph"/>
              <w:numPr>
                <w:ilvl w:val="0"/>
                <w:numId w:val="6"/>
              </w:numPr>
            </w:pPr>
            <w:r>
              <w:t xml:space="preserve">2-day </w:t>
            </w:r>
            <w:r w:rsidR="007F6757">
              <w:t>safaris with a sunset cruise</w:t>
            </w:r>
            <w:r w:rsidR="005D7DE3">
              <w:t>.</w:t>
            </w:r>
          </w:p>
          <w:p w:rsidR="007F1848" w:rsidRDefault="00F34048" w:rsidP="009C68BC">
            <w:pPr>
              <w:pStyle w:val="ListParagraph"/>
              <w:numPr>
                <w:ilvl w:val="0"/>
                <w:numId w:val="6"/>
              </w:numPr>
            </w:pPr>
            <w:r>
              <w:t>Excursion</w:t>
            </w:r>
            <w:r w:rsidR="00C6191E">
              <w:t xml:space="preserve"> to Victoria Falls,</w:t>
            </w:r>
          </w:p>
          <w:p w:rsidR="007F1848" w:rsidRDefault="007F6757" w:rsidP="007F1848">
            <w:pPr>
              <w:pStyle w:val="ListParagraph"/>
              <w:numPr>
                <w:ilvl w:val="0"/>
                <w:numId w:val="6"/>
              </w:numPr>
            </w:pPr>
            <w:r>
              <w:t>Visit</w:t>
            </w:r>
            <w:r w:rsidR="0024185E">
              <w:t xml:space="preserve"> a b</w:t>
            </w:r>
            <w:r w:rsidR="00C6191E">
              <w:t>aby</w:t>
            </w:r>
            <w:r w:rsidR="0024185E">
              <w:t xml:space="preserve"> elephant n</w:t>
            </w:r>
            <w:r w:rsidR="00C6191E">
              <w:t>ursery</w:t>
            </w:r>
            <w:r w:rsidR="0024185E">
              <w:t>.</w:t>
            </w:r>
          </w:p>
          <w:p w:rsidR="00C6191E" w:rsidRDefault="00C6191E" w:rsidP="007F1848">
            <w:pPr>
              <w:pStyle w:val="ListParagraph"/>
              <w:numPr>
                <w:ilvl w:val="0"/>
                <w:numId w:val="6"/>
              </w:numPr>
            </w:pPr>
            <w:r>
              <w:t xml:space="preserve"> </w:t>
            </w:r>
            <w:r w:rsidR="007F1848">
              <w:t>V</w:t>
            </w:r>
            <w:r>
              <w:t>isit</w:t>
            </w:r>
            <w:r w:rsidR="007F1848">
              <w:t xml:space="preserve"> Sugar Bush,</w:t>
            </w:r>
            <w:r>
              <w:t xml:space="preserve"> a Zambian</w:t>
            </w:r>
            <w:r w:rsidR="007F1848">
              <w:t xml:space="preserve"> leather and</w:t>
            </w:r>
            <w:r>
              <w:t xml:space="preserve"> textile project. </w:t>
            </w:r>
          </w:p>
          <w:p w:rsidR="0024185E" w:rsidRDefault="0024185E" w:rsidP="008662E2">
            <w:pPr>
              <w:pStyle w:val="ListParagraph"/>
              <w:numPr>
                <w:ilvl w:val="0"/>
                <w:numId w:val="6"/>
              </w:numPr>
            </w:pPr>
            <w:r>
              <w:t xml:space="preserve">11 days volunteering on the SEEDS projects in </w:t>
            </w:r>
            <w:proofErr w:type="spellStart"/>
            <w:r>
              <w:t>Mongu</w:t>
            </w:r>
            <w:proofErr w:type="spellEnd"/>
            <w:r>
              <w:t xml:space="preserve"> with ample breaks for our mini excursions.</w:t>
            </w:r>
            <w:bookmarkStart w:id="0" w:name="_GoBack"/>
            <w:bookmarkEnd w:id="0"/>
          </w:p>
          <w:p w:rsidR="007F1848" w:rsidRDefault="00601DDF" w:rsidP="007F1848">
            <w:pPr>
              <w:pStyle w:val="ListParagraph"/>
              <w:numPr>
                <w:ilvl w:val="0"/>
                <w:numId w:val="6"/>
              </w:numPr>
            </w:pPr>
            <w:r w:rsidRPr="00601DDF">
              <w:rPr>
                <w:b/>
              </w:rPr>
              <w:t>NOT INCLUDED</w:t>
            </w:r>
            <w:r>
              <w:t>-alcohol</w:t>
            </w:r>
            <w:r w:rsidR="00346252">
              <w:t xml:space="preserve">, </w:t>
            </w:r>
            <w:r w:rsidR="00157395">
              <w:t xml:space="preserve">single upgrades, </w:t>
            </w:r>
            <w:r w:rsidR="00346252">
              <w:t>additional taxis</w:t>
            </w:r>
            <w:r>
              <w:t xml:space="preserve"> </w:t>
            </w:r>
            <w:r w:rsidR="00346252">
              <w:t xml:space="preserve">or meals </w:t>
            </w:r>
            <w:r>
              <w:t xml:space="preserve">and discretionary spending. </w:t>
            </w:r>
          </w:p>
          <w:p w:rsidR="00253A8C" w:rsidRDefault="00253A8C" w:rsidP="007F1848">
            <w:pPr>
              <w:pStyle w:val="ListParagraph"/>
              <w:numPr>
                <w:ilvl w:val="0"/>
                <w:numId w:val="6"/>
              </w:numPr>
            </w:pPr>
            <w:r>
              <w:rPr>
                <w:b/>
              </w:rPr>
              <w:t>Mu</w:t>
            </w:r>
            <w:r w:rsidR="00690F77">
              <w:rPr>
                <w:b/>
              </w:rPr>
              <w:t>st provide own travel health insurance</w:t>
            </w:r>
            <w:r w:rsidR="00157395">
              <w:rPr>
                <w:b/>
              </w:rPr>
              <w:t>.</w:t>
            </w:r>
          </w:p>
          <w:p w:rsidR="00253A8C" w:rsidRDefault="00690F77" w:rsidP="00346252">
            <w:pPr>
              <w:pStyle w:val="ListParagraph"/>
              <w:numPr>
                <w:ilvl w:val="0"/>
                <w:numId w:val="6"/>
              </w:numPr>
            </w:pPr>
            <w:r>
              <w:rPr>
                <w:b/>
              </w:rPr>
              <w:t>Flight c</w:t>
            </w:r>
            <w:r w:rsidR="00253A8C">
              <w:rPr>
                <w:b/>
              </w:rPr>
              <w:t>a</w:t>
            </w:r>
            <w:r>
              <w:rPr>
                <w:b/>
              </w:rPr>
              <w:t>ncellation i</w:t>
            </w:r>
            <w:r w:rsidR="00346252">
              <w:rPr>
                <w:b/>
              </w:rPr>
              <w:t>nsurance is advised</w:t>
            </w:r>
            <w:r w:rsidR="00253A8C" w:rsidRPr="00253A8C">
              <w:t>.</w:t>
            </w:r>
            <w:r w:rsidR="00820072">
              <w:t xml:space="preserve"> </w:t>
            </w:r>
          </w:p>
          <w:p w:rsidR="00324EF9" w:rsidRPr="00400111" w:rsidRDefault="00324EF9" w:rsidP="00346252">
            <w:pPr>
              <w:pStyle w:val="ListParagraph"/>
              <w:numPr>
                <w:ilvl w:val="0"/>
                <w:numId w:val="6"/>
              </w:numPr>
            </w:pPr>
            <w:r>
              <w:rPr>
                <w:b/>
              </w:rPr>
              <w:t>*</w:t>
            </w:r>
            <w:proofErr w:type="gramStart"/>
            <w:r w:rsidR="0024185E">
              <w:rPr>
                <w:b/>
                <w:bCs/>
                <w:sz w:val="16"/>
                <w:szCs w:val="16"/>
              </w:rPr>
              <w:t>price</w:t>
            </w:r>
            <w:proofErr w:type="gramEnd"/>
            <w:r w:rsidR="0024185E">
              <w:rPr>
                <w:b/>
                <w:bCs/>
                <w:sz w:val="16"/>
                <w:szCs w:val="16"/>
              </w:rPr>
              <w:t xml:space="preserve"> is not guaranteed and will rise the longer one waits to book.</w:t>
            </w:r>
          </w:p>
        </w:tc>
        <w:tc>
          <w:tcPr>
            <w:tcW w:w="713" w:type="dxa"/>
            <w:shd w:val="clear" w:color="auto" w:fill="92D050"/>
          </w:tcPr>
          <w:p w:rsidR="00CF62C3" w:rsidRDefault="00CF62C3"/>
        </w:tc>
        <w:tc>
          <w:tcPr>
            <w:tcW w:w="757" w:type="dxa"/>
          </w:tcPr>
          <w:p w:rsidR="00CF62C3" w:rsidRDefault="00CF62C3"/>
        </w:tc>
        <w:tc>
          <w:tcPr>
            <w:tcW w:w="3799" w:type="dxa"/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799"/>
            </w:tblGrid>
            <w:tr w:rsidR="00CF62C3">
              <w:trPr>
                <w:trHeight w:hRule="exact" w:val="7920"/>
              </w:trPr>
              <w:tc>
                <w:tcPr>
                  <w:tcW w:w="5000" w:type="pct"/>
                </w:tcPr>
                <w:p w:rsidR="00CF62C3" w:rsidRDefault="00ED689C">
                  <w:pPr>
                    <w:pStyle w:val="Heading1"/>
                  </w:pPr>
                  <w:r>
                    <w:t>Who We Are</w:t>
                  </w:r>
                </w:p>
                <w:p w:rsidR="00CF62C3" w:rsidRDefault="00ED689C">
                  <w:pPr>
                    <w:pStyle w:val="Heading2"/>
                  </w:pPr>
                  <w:r>
                    <w:t>About Us</w:t>
                  </w:r>
                </w:p>
                <w:p w:rsidR="00CF62C3" w:rsidRDefault="00690F77">
                  <w:r>
                    <w:t>SEEDS, o</w:t>
                  </w:r>
                  <w:r w:rsidR="006A00CB" w:rsidRPr="006A00CB">
                    <w:t xml:space="preserve">ur Registered Canadian Charity # 801572736 RR0001 is building </w:t>
                  </w:r>
                  <w:r>
                    <w:t xml:space="preserve">both </w:t>
                  </w:r>
                  <w:r w:rsidR="006A00CB" w:rsidRPr="006A00CB">
                    <w:t xml:space="preserve">a sustainable community-based seed bank and </w:t>
                  </w:r>
                  <w:r>
                    <w:t xml:space="preserve">a </w:t>
                  </w:r>
                  <w:r w:rsidR="006A00CB" w:rsidRPr="006A00CB">
                    <w:t>tree nurs</w:t>
                  </w:r>
                  <w:r>
                    <w:t>ery to provide critical seeds for</w:t>
                  </w:r>
                  <w:r w:rsidR="006A00CB" w:rsidRPr="006A00CB">
                    <w:t xml:space="preserve"> home vegetable gardens, implement</w:t>
                  </w:r>
                  <w:r w:rsidR="00016035">
                    <w:t xml:space="preserve"> a local reforestation program</w:t>
                  </w:r>
                  <w:r w:rsidR="006A00CB" w:rsidRPr="006A00CB">
                    <w:t>, and d</w:t>
                  </w:r>
                  <w:r w:rsidR="00016035">
                    <w:t xml:space="preserve">evelop a </w:t>
                  </w:r>
                  <w:r w:rsidR="007F6757">
                    <w:t>tree-planting</w:t>
                  </w:r>
                  <w:r w:rsidR="00016035">
                    <w:t xml:space="preserve"> program</w:t>
                  </w:r>
                  <w:r w:rsidR="006A00CB" w:rsidRPr="006A00CB">
                    <w:t xml:space="preserve"> to support elephants in Zambia Africa.</w:t>
                  </w:r>
                </w:p>
                <w:p w:rsidR="00CF62C3" w:rsidRDefault="004F63FA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1" locked="0" layoutInCell="1" allowOverlap="1" wp14:anchorId="657169EC" wp14:editId="4AF96AE2">
                            <wp:simplePos x="0" y="0"/>
                            <wp:positionH relativeFrom="column">
                              <wp:posOffset>57150</wp:posOffset>
                            </wp:positionH>
                            <wp:positionV relativeFrom="paragraph">
                              <wp:posOffset>161925</wp:posOffset>
                            </wp:positionV>
                            <wp:extent cx="2324100" cy="1143000"/>
                            <wp:effectExtent l="0" t="0" r="38100" b="25400"/>
                            <wp:wrapTight wrapText="bothSides">
                              <wp:wrapPolygon edited="0">
                                <wp:start x="0" y="0"/>
                                <wp:lineTo x="0" y="21600"/>
                                <wp:lineTo x="21718" y="21600"/>
                                <wp:lineTo x="21718" y="0"/>
                                <wp:lineTo x="0" y="0"/>
                              </wp:wrapPolygon>
                            </wp:wrapTight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324100" cy="1143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8A2CEB" w:rsidRPr="00391089" w:rsidRDefault="008A2CEB">
                                        <w:pPr>
                                          <w:rPr>
                                            <w:i/>
                                            <w:color w:val="00B050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391089">
                                          <w:rPr>
                                            <w:i/>
                                            <w:color w:val="00B050"/>
                                            <w:sz w:val="32"/>
                                            <w:szCs w:val="32"/>
                                          </w:rPr>
                                          <w:t>Join us to help people, the environment and elephants in Zambia, Africa in August 2015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0,0l0,21600,21600,21600,21600,0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4.5pt;margin-top:12.75pt;width:183pt;height:90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">
                            <v:textbox>
                              <w:txbxContent>
                                <w:p w:rsidR="008A2CEB" w:rsidRPr="00391089" w:rsidRDefault="008A2CEB">
                                  <w:pPr>
                                    <w:rPr>
                                      <w:i/>
                                      <w:color w:val="00B050"/>
                                      <w:sz w:val="32"/>
                                      <w:szCs w:val="32"/>
                                    </w:rPr>
                                  </w:pPr>
                                  <w:r w:rsidRPr="00391089">
                                    <w:rPr>
                                      <w:i/>
                                      <w:color w:val="00B050"/>
                                      <w:sz w:val="32"/>
                                      <w:szCs w:val="32"/>
                                    </w:rPr>
                                    <w:t>Join us to help people, the environment and elephants in Zambia, Africa in August 2015</w:t>
                                  </w:r>
                                </w:p>
                              </w:txbxContent>
                            </v:textbox>
                            <w10:wrap type="tight"/>
                          </v:shape>
                        </w:pict>
                      </mc:Fallback>
                    </mc:AlternateContent>
                  </w:r>
                  <w:r w:rsidR="00ED689C">
                    <w:t>Contact Us</w:t>
                  </w:r>
                </w:p>
                <w:p w:rsidR="00CF62C3" w:rsidRDefault="00ED689C" w:rsidP="001A5805">
                  <w:r>
                    <w:t xml:space="preserve">Phone: </w:t>
                  </w:r>
                  <w:r w:rsidR="001A5805">
                    <w:t>647 444-5534</w:t>
                  </w:r>
                  <w:r>
                    <w:br/>
                    <w:t xml:space="preserve">Email: </w:t>
                  </w:r>
                  <w:r w:rsidR="001A5805">
                    <w:t>joanne@sendseedstoafrica.org</w:t>
                  </w:r>
                  <w:r>
                    <w:br/>
                    <w:t xml:space="preserve">Web: </w:t>
                  </w:r>
                  <w:r w:rsidR="001A5805">
                    <w:t>www.sendseedstoafrica.org</w:t>
                  </w:r>
                </w:p>
              </w:tc>
            </w:tr>
            <w:tr w:rsidR="00CF62C3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5000" w:type="pct"/>
                    <w:tblLayout w:type="fixed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206"/>
                    <w:gridCol w:w="267"/>
                    <w:gridCol w:w="2326"/>
                  </w:tblGrid>
                  <w:tr w:rsidR="00CF62C3">
                    <w:sdt>
                      <w:sdtPr>
                        <w:alias w:val="Logo"/>
                        <w:tag w:val="Logo"/>
                        <w:id w:val="-180896203"/>
                        <w:picture/>
                      </w:sdtPr>
                      <w:sdtEndPr/>
                      <w:sdtContent>
                        <w:tc>
                          <w:tcPr>
                            <w:tcW w:w="1582" w:type="pct"/>
                            <w:vAlign w:val="center"/>
                          </w:tcPr>
                          <w:p w:rsidR="00CF62C3" w:rsidRDefault="00ED689C">
                            <w:pPr>
                              <w:pStyle w:val="NoSpacing"/>
                            </w:pPr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855450A" wp14:editId="1A463C65">
                                  <wp:extent cx="758613" cy="262522"/>
                                  <wp:effectExtent l="0" t="0" r="3810" b="4445"/>
                                  <wp:docPr id="13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8613" cy="2625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sdtContent>
                    </w:sdt>
                    <w:tc>
                      <w:tcPr>
                        <w:tcW w:w="350" w:type="pct"/>
                      </w:tcPr>
                      <w:p w:rsidR="00CF62C3" w:rsidRDefault="00CF62C3"/>
                    </w:tc>
                    <w:tc>
                      <w:tcPr>
                        <w:tcW w:w="3050" w:type="pct"/>
                      </w:tcPr>
                      <w:sdt>
                        <w:sdtPr>
                          <w:alias w:val="Company"/>
                          <w:tag w:val=""/>
                          <w:id w:val="1621798997"/>
                          <w:dataBinding w:prefixMappings="xmlns:ns0='http://schemas.openxmlformats.org/officeDocument/2006/extended-properties' 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p w:rsidR="00CF62C3" w:rsidRDefault="001A5805">
                            <w:pPr>
                              <w:pStyle w:val="Company"/>
                            </w:pPr>
                            <w:r>
                              <w:rPr>
                                <w:lang w:val="en-CA"/>
                              </w:rPr>
                              <w:t>Socio-Economic And Environmental Development Solutions (SEEDS)</w:t>
                            </w:r>
                          </w:p>
                        </w:sdtContent>
                      </w:sdt>
                      <w:p w:rsidR="00CF62C3" w:rsidRDefault="001A5805" w:rsidP="001A5805">
                        <w:pPr>
                          <w:pStyle w:val="Footer"/>
                        </w:pPr>
                        <w:r>
                          <w:t>4 Browning Ave.,</w:t>
                        </w:r>
                      </w:p>
                      <w:p w:rsidR="001A5805" w:rsidRDefault="001A5805" w:rsidP="001A5805">
                        <w:pPr>
                          <w:pStyle w:val="Footer"/>
                        </w:pPr>
                        <w:r>
                          <w:t>Toronto, On., M4K 1V7</w:t>
                        </w:r>
                      </w:p>
                      <w:p w:rsidR="001A5805" w:rsidRDefault="001A5805" w:rsidP="001A5805">
                        <w:pPr>
                          <w:pStyle w:val="Footer"/>
                        </w:pPr>
                        <w:r>
                          <w:t>647 444-5534</w:t>
                        </w:r>
                      </w:p>
                    </w:tc>
                  </w:tr>
                </w:tbl>
                <w:p w:rsidR="00CF62C3" w:rsidRDefault="00CF62C3"/>
              </w:tc>
            </w:tr>
          </w:tbl>
          <w:p w:rsidR="00CF62C3" w:rsidRDefault="00CF62C3"/>
        </w:tc>
        <w:tc>
          <w:tcPr>
            <w:tcW w:w="720" w:type="dxa"/>
          </w:tcPr>
          <w:p w:rsidR="00CF62C3" w:rsidRDefault="00CF62C3"/>
        </w:tc>
        <w:tc>
          <w:tcPr>
            <w:tcW w:w="720" w:type="dxa"/>
          </w:tcPr>
          <w:p w:rsidR="00CF62C3" w:rsidRDefault="00557FD7"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711E3AD" wp14:editId="74582482">
                      <wp:simplePos x="0" y="0"/>
                      <wp:positionH relativeFrom="margin">
                        <wp:align>center</wp:align>
                      </wp:positionH>
                      <wp:positionV relativeFrom="paragraph">
                        <wp:posOffset>2171700</wp:posOffset>
                      </wp:positionV>
                      <wp:extent cx="2902585" cy="2400300"/>
                      <wp:effectExtent l="0" t="0" r="0" b="12700"/>
                      <wp:wrapSquare wrapText="bothSides"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02585" cy="2400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A2CEB" w:rsidRPr="00557FD7" w:rsidRDefault="004368FA">
                                  <w:pPr>
                                    <w:rPr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557FD7">
                                    <w:rPr>
                                      <w:noProof/>
                                      <w:color w:val="FFFFFF" w:themeColor="background1"/>
                                      <w:lang w:eastAsia="en-US"/>
                                      <w14:textFill>
                                        <w14:noFill/>
                                      </w14:textFill>
                                    </w:rPr>
                                    <w:drawing>
                                      <wp:inline distT="0" distB="0" distL="0" distR="0" wp14:anchorId="2DFD56FB" wp14:editId="6AFEAB04">
                                        <wp:extent cx="2984500" cy="1726437"/>
                                        <wp:effectExtent l="0" t="0" r="0" b="1270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IMG_0015.JPG"/>
                                                <pic:cNvPicPr/>
                                              </pic:nvPicPr>
                                              <pic:blipFill rotWithShape="1"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-431" r="-832"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6516" cy="17276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57150" cmpd="sng">
                                                  <a:noFill/>
                                                </a:ln>
                                                <a:extLst>
                                                  <a:ext uri="{FAA26D3D-D897-4be2-8F04-BA451C77F1D7}">
                                                    <ma14:placeholderFlag xmlns:ma14="http://schemas.microsoft.com/office/mac/drawingml/2011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4" o:spid="_x0000_s1027" type="#_x0000_t202" style="position:absolute;margin-left:0;margin-top:171pt;width:228.55pt;height:189pt;z-index:25166028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" filled="f" stroked="f">
                      <v:textbox>
                        <w:txbxContent>
                          <w:p w:rsidR="008A2CEB" w:rsidRPr="00557FD7" w:rsidRDefault="004368FA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557FD7">
                              <w:rPr>
                                <w:noProof/>
                                <w:color w:val="FFFFFF" w:themeColor="background1"/>
                                <w:lang w:eastAsia="en-US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2DFD56FB" wp14:editId="6AFEAB04">
                                  <wp:extent cx="2984500" cy="1726437"/>
                                  <wp:effectExtent l="0" t="0" r="0" b="127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G_0015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431" r="-83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6516" cy="1727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57150" cmpd="sng">
                                            <a:noFill/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</w:p>
        </w:tc>
        <w:tc>
          <w:tcPr>
            <w:tcW w:w="3851" w:type="dxa"/>
          </w:tcPr>
          <w:tbl>
            <w:tblPr>
              <w:tblStyle w:val="TableLayout"/>
              <w:tblW w:w="4230" w:type="dxa"/>
              <w:tblLayout w:type="fixed"/>
              <w:tblLook w:val="04A0" w:firstRow="1" w:lastRow="0" w:firstColumn="1" w:lastColumn="0" w:noHBand="0" w:noVBand="1"/>
            </w:tblPr>
            <w:tblGrid>
              <w:gridCol w:w="4230"/>
            </w:tblGrid>
            <w:tr w:rsidR="00CF62C3" w:rsidTr="004368FA">
              <w:trPr>
                <w:trHeight w:hRule="exact" w:val="6570"/>
              </w:trPr>
              <w:tc>
                <w:tcPr>
                  <w:tcW w:w="5000" w:type="pct"/>
                </w:tcPr>
                <w:p w:rsidR="00CF62C3" w:rsidRDefault="004368FA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78F95BE9" wp14:editId="1147FD26">
                        <wp:extent cx="2486025" cy="1892300"/>
                        <wp:effectExtent l="0" t="0" r="3175" b="0"/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522.JPG"/>
                                <pic:cNvPicPr/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-7088" b="-7088"/>
                                <a:stretch/>
                              </pic:blipFill>
                              <pic:spPr>
                                <a:xfrm>
                                  <a:off x="0" y="0"/>
                                  <a:ext cx="2486660" cy="18927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F62C3" w:rsidTr="004368FA">
              <w:trPr>
                <w:trHeight w:hRule="exact" w:val="621"/>
              </w:trPr>
              <w:tc>
                <w:tcPr>
                  <w:tcW w:w="5000" w:type="pct"/>
                </w:tcPr>
                <w:p w:rsidR="00CF62C3" w:rsidRDefault="00CF62C3"/>
              </w:tc>
            </w:tr>
            <w:tr w:rsidR="00CF62C3" w:rsidTr="006D5FC2">
              <w:trPr>
                <w:trHeight w:hRule="exact" w:val="2241"/>
              </w:trPr>
              <w:sdt>
                <w:sdtPr>
                  <w:rPr>
                    <w:sz w:val="40"/>
                    <w:szCs w:val="40"/>
                  </w:rPr>
                  <w:alias w:val="Company"/>
                  <w:tag w:val=""/>
                  <w:id w:val="1477263083"/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92D050"/>
                    </w:tcPr>
                    <w:p w:rsidR="00CF62C3" w:rsidRPr="009C68BC" w:rsidRDefault="001A5805" w:rsidP="001A5805">
                      <w:pPr>
                        <w:pStyle w:val="Subtitle"/>
                        <w:rPr>
                          <w:sz w:val="40"/>
                          <w:szCs w:val="40"/>
                        </w:rPr>
                      </w:pPr>
                      <w:r w:rsidRPr="009C68BC">
                        <w:rPr>
                          <w:sz w:val="40"/>
                          <w:szCs w:val="40"/>
                        </w:rPr>
                        <w:t>Socio-Economic And Environmental Development Solutions (SEEDS)</w:t>
                      </w:r>
                    </w:p>
                  </w:tc>
                </w:sdtContent>
              </w:sdt>
            </w:tr>
            <w:tr w:rsidR="00CF62C3" w:rsidTr="006D5FC2">
              <w:trPr>
                <w:trHeight w:hRule="exact" w:val="1161"/>
              </w:trPr>
              <w:tc>
                <w:tcPr>
                  <w:tcW w:w="5000" w:type="pct"/>
                  <w:shd w:val="clear" w:color="auto" w:fill="00B050"/>
                  <w:vAlign w:val="bottom"/>
                </w:tcPr>
                <w:p w:rsidR="006D5FC2" w:rsidRDefault="006D5FC2" w:rsidP="006D5FC2">
                  <w:pPr>
                    <w:pStyle w:val="Subtitle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“ </w:t>
                  </w:r>
                  <w:proofErr w:type="spellStart"/>
                  <w:r w:rsidR="001A5805" w:rsidRPr="002D4C97">
                    <w:rPr>
                      <w:sz w:val="28"/>
                      <w:szCs w:val="28"/>
                    </w:rPr>
                    <w:t>Voluntourism</w:t>
                  </w:r>
                  <w:proofErr w:type="spellEnd"/>
                  <w:r w:rsidR="001A5805" w:rsidRPr="002D4C97">
                    <w:rPr>
                      <w:sz w:val="28"/>
                      <w:szCs w:val="28"/>
                    </w:rPr>
                    <w:t xml:space="preserve"> Trip</w:t>
                  </w:r>
                  <w:r>
                    <w:rPr>
                      <w:sz w:val="28"/>
                      <w:szCs w:val="28"/>
                    </w:rPr>
                    <w:t xml:space="preserve"> ”</w:t>
                  </w:r>
                </w:p>
                <w:p w:rsidR="00CF62C3" w:rsidRDefault="001A5805" w:rsidP="006D5FC2">
                  <w:pPr>
                    <w:pStyle w:val="Subtitle"/>
                    <w:rPr>
                      <w:sz w:val="28"/>
                      <w:szCs w:val="28"/>
                    </w:rPr>
                  </w:pPr>
                  <w:r w:rsidRPr="002D4C97">
                    <w:rPr>
                      <w:sz w:val="28"/>
                      <w:szCs w:val="28"/>
                    </w:rPr>
                    <w:t xml:space="preserve"> </w:t>
                  </w:r>
                  <w:r w:rsidR="00BB46B6">
                    <w:rPr>
                      <w:sz w:val="28"/>
                      <w:szCs w:val="28"/>
                    </w:rPr>
                    <w:t xml:space="preserve"> Aug. 1</w:t>
                  </w:r>
                  <w:r w:rsidR="00BB46B6" w:rsidRPr="00BB46B6">
                    <w:rPr>
                      <w:sz w:val="28"/>
                      <w:szCs w:val="28"/>
                      <w:vertAlign w:val="superscript"/>
                    </w:rPr>
                    <w:t>st</w:t>
                  </w:r>
                  <w:r w:rsidR="006D5FC2">
                    <w:rPr>
                      <w:sz w:val="28"/>
                      <w:szCs w:val="28"/>
                      <w:vertAlign w:val="superscript"/>
                    </w:rPr>
                    <w:t xml:space="preserve"> </w:t>
                  </w:r>
                  <w:r w:rsidR="006D5FC2">
                    <w:rPr>
                      <w:sz w:val="28"/>
                      <w:szCs w:val="28"/>
                    </w:rPr>
                    <w:t xml:space="preserve">to </w:t>
                  </w:r>
                  <w:r w:rsidR="00BB46B6">
                    <w:rPr>
                      <w:sz w:val="28"/>
                      <w:szCs w:val="28"/>
                    </w:rPr>
                    <w:t>Aug. 22</w:t>
                  </w:r>
                  <w:r w:rsidR="00BB46B6" w:rsidRPr="00BB46B6">
                    <w:rPr>
                      <w:sz w:val="28"/>
                      <w:szCs w:val="28"/>
                      <w:vertAlign w:val="superscript"/>
                    </w:rPr>
                    <w:t>nd</w:t>
                  </w:r>
                  <w:proofErr w:type="gramStart"/>
                  <w:r w:rsidR="00BB46B6">
                    <w:rPr>
                      <w:sz w:val="28"/>
                      <w:szCs w:val="28"/>
                    </w:rPr>
                    <w:t>.,</w:t>
                  </w:r>
                  <w:proofErr w:type="gramEnd"/>
                  <w:r w:rsidR="00BB46B6">
                    <w:rPr>
                      <w:sz w:val="28"/>
                      <w:szCs w:val="28"/>
                    </w:rPr>
                    <w:t xml:space="preserve"> </w:t>
                  </w:r>
                  <w:r w:rsidRPr="002D4C97">
                    <w:rPr>
                      <w:sz w:val="28"/>
                      <w:szCs w:val="28"/>
                    </w:rPr>
                    <w:t>2015</w:t>
                  </w:r>
                </w:p>
                <w:p w:rsidR="005A4237" w:rsidRPr="005A4237" w:rsidRDefault="005A4237" w:rsidP="005A4237"/>
                <w:p w:rsidR="005A4237" w:rsidRPr="005A4237" w:rsidRDefault="005A4237" w:rsidP="005A4237"/>
                <w:p w:rsidR="005A4237" w:rsidRPr="005A4237" w:rsidRDefault="005A4237" w:rsidP="005A4237"/>
              </w:tc>
            </w:tr>
          </w:tbl>
          <w:p w:rsidR="00CF62C3" w:rsidRDefault="00CF62C3"/>
        </w:tc>
      </w:tr>
    </w:tbl>
    <w:p w:rsidR="00CF62C3" w:rsidRDefault="00CF62C3">
      <w:pPr>
        <w:pStyle w:val="NoSpacing"/>
      </w:pPr>
    </w:p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2"/>
      </w:tblPr>
      <w:tblGrid>
        <w:gridCol w:w="3840"/>
        <w:gridCol w:w="713"/>
        <w:gridCol w:w="713"/>
        <w:gridCol w:w="3843"/>
        <w:gridCol w:w="720"/>
        <w:gridCol w:w="720"/>
        <w:gridCol w:w="3851"/>
      </w:tblGrid>
      <w:tr w:rsidR="00CF62C3">
        <w:trPr>
          <w:trHeight w:hRule="exact" w:val="10800"/>
          <w:jc w:val="center"/>
        </w:trPr>
        <w:tc>
          <w:tcPr>
            <w:tcW w:w="3840" w:type="dxa"/>
          </w:tcPr>
          <w:sdt>
            <w:sdtPr>
              <w:id w:val="-1941750188"/>
              <w:picture/>
            </w:sdtPr>
            <w:sdtEndPr/>
            <w:sdtContent>
              <w:p w:rsidR="00CF62C3" w:rsidRDefault="00ED689C">
                <w:r>
                  <w:rPr>
                    <w:noProof/>
                    <w:lang w:eastAsia="en-US"/>
                  </w:rPr>
                  <w:drawing>
                    <wp:inline distT="0" distB="0" distL="0" distR="0" wp14:anchorId="3D1AD68F" wp14:editId="49A5F707">
                      <wp:extent cx="2432304" cy="1621536"/>
                      <wp:effectExtent l="0" t="0" r="6350" b="0"/>
                      <wp:docPr id="11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5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432304" cy="16215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9C68BC" w:rsidRDefault="009C68BC" w:rsidP="00885607">
            <w:pPr>
              <w:pStyle w:val="Heading1"/>
            </w:pPr>
            <w:r>
              <w:t>Where in Zambia?</w:t>
            </w:r>
          </w:p>
          <w:p w:rsidR="009C68BC" w:rsidRDefault="005A4237" w:rsidP="000B43ED">
            <w:r>
              <w:t xml:space="preserve">This “ </w:t>
            </w:r>
            <w:proofErr w:type="spellStart"/>
            <w:r>
              <w:t>v</w:t>
            </w:r>
            <w:r w:rsidR="009C68BC">
              <w:t>oluntourism</w:t>
            </w:r>
            <w:proofErr w:type="spellEnd"/>
            <w:r>
              <w:t>”</w:t>
            </w:r>
            <w:r w:rsidR="009C68BC">
              <w:t xml:space="preserve"> trip will start</w:t>
            </w:r>
            <w:r w:rsidR="000B43ED">
              <w:t xml:space="preserve"> and end in Lusaka,</w:t>
            </w:r>
            <w:r w:rsidR="009C68BC">
              <w:t xml:space="preserve"> </w:t>
            </w:r>
            <w:r w:rsidR="000B43ED">
              <w:t>the capital city of Zambia.</w:t>
            </w:r>
          </w:p>
          <w:p w:rsidR="000B43ED" w:rsidRDefault="000B43ED" w:rsidP="000B43ED">
            <w:r>
              <w:t xml:space="preserve">After arriving </w:t>
            </w:r>
            <w:r w:rsidR="007424B5">
              <w:t>in Lusaka we will stay at</w:t>
            </w:r>
            <w:r>
              <w:t xml:space="preserve"> Kilimanjaro Country Lodge</w:t>
            </w:r>
            <w:r w:rsidR="007424B5">
              <w:t xml:space="preserve"> for two nights with </w:t>
            </w:r>
            <w:r w:rsidR="00506EF6">
              <w:t>its</w:t>
            </w:r>
            <w:r>
              <w:t xml:space="preserve"> spacious outdoor </w:t>
            </w:r>
            <w:r w:rsidR="007424B5">
              <w:t>patio and beautiful grounds.</w:t>
            </w:r>
          </w:p>
          <w:p w:rsidR="000B43ED" w:rsidRDefault="005A4237" w:rsidP="000B43ED">
            <w:r>
              <w:t>After a restful sleep</w:t>
            </w:r>
            <w:r w:rsidR="000B43ED">
              <w:t xml:space="preserve"> in the most comfortable beds </w:t>
            </w:r>
            <w:r>
              <w:t>in which you have ever slept,</w:t>
            </w:r>
            <w:r w:rsidR="00506EF6">
              <w:t xml:space="preserve"> a</w:t>
            </w:r>
            <w:r w:rsidR="00D86A08">
              <w:t xml:space="preserve">nd a full </w:t>
            </w:r>
            <w:r w:rsidR="000B43ED">
              <w:t>complimentary breakfast, we will</w:t>
            </w:r>
            <w:r>
              <w:t xml:space="preserve"> go to a baby elephant n</w:t>
            </w:r>
            <w:r w:rsidR="000B43ED">
              <w:t>ursery and then to the Sugar Bush Textile</w:t>
            </w:r>
            <w:r w:rsidR="00506EF6">
              <w:t xml:space="preserve"> and Leather Facility.</w:t>
            </w:r>
            <w:r w:rsidR="000B43ED">
              <w:t xml:space="preserve"> Then ear</w:t>
            </w:r>
            <w:r w:rsidR="00885607">
              <w:t xml:space="preserve">ly to </w:t>
            </w:r>
            <w:proofErr w:type="gramStart"/>
            <w:r w:rsidR="00885607">
              <w:t>bed</w:t>
            </w:r>
            <w:proofErr w:type="gramEnd"/>
            <w:r w:rsidR="00885607">
              <w:t xml:space="preserve"> as we will </w:t>
            </w:r>
            <w:r w:rsidR="00D86A08">
              <w:t>be up at 6am</w:t>
            </w:r>
            <w:r w:rsidR="00506EF6">
              <w:t xml:space="preserve"> to </w:t>
            </w:r>
            <w:r w:rsidR="00885607">
              <w:t>take an</w:t>
            </w:r>
            <w:r w:rsidR="000B43ED">
              <w:t xml:space="preserve"> air-conditioned bus to</w:t>
            </w:r>
            <w:r>
              <w:t xml:space="preserve"> </w:t>
            </w:r>
            <w:proofErr w:type="spellStart"/>
            <w:r>
              <w:t>Mukambi</w:t>
            </w:r>
            <w:proofErr w:type="spellEnd"/>
            <w:r>
              <w:t xml:space="preserve"> for the 2-day s</w:t>
            </w:r>
            <w:r w:rsidR="00885607">
              <w:t>afari</w:t>
            </w:r>
            <w:r w:rsidR="00506EF6">
              <w:t>.</w:t>
            </w:r>
          </w:p>
          <w:p w:rsidR="00885607" w:rsidRDefault="00506EF6" w:rsidP="000B43ED">
            <w:r>
              <w:t>We will then catch the</w:t>
            </w:r>
            <w:r w:rsidR="00885607">
              <w:t xml:space="preserve"> bus </w:t>
            </w:r>
            <w:r w:rsidR="00D86A08">
              <w:t xml:space="preserve">to </w:t>
            </w:r>
            <w:proofErr w:type="spellStart"/>
            <w:r w:rsidR="00D86A08">
              <w:t>Mongu</w:t>
            </w:r>
            <w:proofErr w:type="spellEnd"/>
            <w:r w:rsidR="00D86A08">
              <w:t xml:space="preserve"> &amp;</w:t>
            </w:r>
            <w:r w:rsidR="00885607">
              <w:t xml:space="preserve"> stay at </w:t>
            </w:r>
            <w:proofErr w:type="spellStart"/>
            <w:r w:rsidR="00885607">
              <w:t>Liseli</w:t>
            </w:r>
            <w:proofErr w:type="spellEnd"/>
            <w:r w:rsidR="00885607">
              <w:t xml:space="preserve"> Lodge which is run by Sister Cathy of the Catholic Church Of Zambia.</w:t>
            </w:r>
            <w:r w:rsidR="00677848">
              <w:t xml:space="preserve"> </w:t>
            </w:r>
            <w:proofErr w:type="spellStart"/>
            <w:r w:rsidR="00677848">
              <w:t>Mongu</w:t>
            </w:r>
            <w:proofErr w:type="spellEnd"/>
            <w:r w:rsidR="00677848">
              <w:t xml:space="preserve"> is </w:t>
            </w:r>
            <w:r w:rsidR="005A4237">
              <w:t>our home where we</w:t>
            </w:r>
            <w:r w:rsidR="00677848">
              <w:t xml:space="preserve"> will be doing the volunteer work for </w:t>
            </w:r>
            <w:r w:rsidR="00D86A08">
              <w:t>11</w:t>
            </w:r>
            <w:r w:rsidR="00677848">
              <w:t xml:space="preserve"> days and then off to Livingstone to see Victoria Falls for 3 nights.</w:t>
            </w:r>
          </w:p>
          <w:p w:rsidR="00677848" w:rsidRDefault="00506EF6" w:rsidP="000B43ED">
            <w:r>
              <w:t>After Livingstone we will take the</w:t>
            </w:r>
            <w:r w:rsidR="000B19CE">
              <w:t xml:space="preserve"> bus back to Lusaka, stay </w:t>
            </w:r>
            <w:r w:rsidR="00677848">
              <w:t>overnight and then catch the</w:t>
            </w:r>
            <w:r>
              <w:t xml:space="preserve"> flight back to Toronto that</w:t>
            </w:r>
            <w:r w:rsidR="00677848">
              <w:t xml:space="preserve"> afternoon.</w:t>
            </w:r>
          </w:p>
          <w:p w:rsidR="00885607" w:rsidRPr="009C68BC" w:rsidRDefault="00885607" w:rsidP="000B43ED"/>
        </w:tc>
        <w:tc>
          <w:tcPr>
            <w:tcW w:w="713" w:type="dxa"/>
          </w:tcPr>
          <w:p w:rsidR="00CF62C3" w:rsidRDefault="00CF62C3"/>
        </w:tc>
        <w:tc>
          <w:tcPr>
            <w:tcW w:w="713" w:type="dxa"/>
          </w:tcPr>
          <w:p w:rsidR="00CF62C3" w:rsidRDefault="00CF62C3"/>
        </w:tc>
        <w:tc>
          <w:tcPr>
            <w:tcW w:w="3843" w:type="dxa"/>
          </w:tcPr>
          <w:p w:rsidR="00CF62C3" w:rsidRDefault="00885607" w:rsidP="00885607">
            <w:pPr>
              <w:pStyle w:val="Heading2"/>
              <w:spacing w:before="200"/>
            </w:pPr>
            <w:r>
              <w:rPr>
                <w:rStyle w:val="Heading2Char"/>
                <w:b/>
                <w:bCs/>
              </w:rPr>
              <w:t xml:space="preserve">The </w:t>
            </w:r>
            <w:proofErr w:type="spellStart"/>
            <w:r>
              <w:rPr>
                <w:rStyle w:val="Heading2Char"/>
                <w:b/>
                <w:bCs/>
              </w:rPr>
              <w:t>Silozi</w:t>
            </w:r>
            <w:proofErr w:type="spellEnd"/>
            <w:r>
              <w:rPr>
                <w:rStyle w:val="Heading2Char"/>
                <w:b/>
                <w:bCs/>
              </w:rPr>
              <w:t xml:space="preserve"> Seed Bank and Trees for Elephants are the two projects you will be volunteering with.</w:t>
            </w:r>
          </w:p>
          <w:p w:rsidR="00CF62C3" w:rsidRDefault="00690F77" w:rsidP="00885607">
            <w:pPr>
              <w:pStyle w:val="Quote"/>
              <w:rPr>
                <w:rStyle w:val="QuoteChar"/>
                <w:i/>
                <w:iCs/>
              </w:rPr>
            </w:pPr>
            <w:r>
              <w:rPr>
                <w:rStyle w:val="QuoteChar"/>
                <w:i/>
                <w:iCs/>
              </w:rPr>
              <w:t>SEEDS has built a r</w:t>
            </w:r>
            <w:r w:rsidR="00885607">
              <w:rPr>
                <w:rStyle w:val="QuoteChar"/>
                <w:i/>
                <w:iCs/>
              </w:rPr>
              <w:t xml:space="preserve">esource </w:t>
            </w:r>
            <w:r>
              <w:rPr>
                <w:rStyle w:val="QuoteChar"/>
                <w:i/>
                <w:iCs/>
              </w:rPr>
              <w:t>g</w:t>
            </w:r>
            <w:r w:rsidR="00885607">
              <w:rPr>
                <w:rStyle w:val="QuoteChar"/>
                <w:i/>
                <w:iCs/>
              </w:rPr>
              <w:t xml:space="preserve">arden and </w:t>
            </w:r>
            <w:r>
              <w:rPr>
                <w:rStyle w:val="QuoteChar"/>
                <w:i/>
                <w:iCs/>
              </w:rPr>
              <w:t>t</w:t>
            </w:r>
            <w:r w:rsidR="00885607">
              <w:rPr>
                <w:rStyle w:val="QuoteChar"/>
                <w:i/>
                <w:iCs/>
              </w:rPr>
              <w:t xml:space="preserve">ree </w:t>
            </w:r>
            <w:r>
              <w:rPr>
                <w:rStyle w:val="QuoteChar"/>
                <w:i/>
                <w:iCs/>
              </w:rPr>
              <w:t>n</w:t>
            </w:r>
            <w:r w:rsidR="00885607">
              <w:rPr>
                <w:rStyle w:val="QuoteChar"/>
                <w:i/>
                <w:iCs/>
              </w:rPr>
              <w:t xml:space="preserve">ursery at our </w:t>
            </w:r>
            <w:r>
              <w:rPr>
                <w:rStyle w:val="QuoteChar"/>
                <w:i/>
                <w:iCs/>
              </w:rPr>
              <w:t>r</w:t>
            </w:r>
            <w:r w:rsidR="00885607">
              <w:rPr>
                <w:rStyle w:val="QuoteChar"/>
                <w:i/>
                <w:iCs/>
              </w:rPr>
              <w:t xml:space="preserve">esource </w:t>
            </w:r>
            <w:proofErr w:type="spellStart"/>
            <w:r>
              <w:rPr>
                <w:rStyle w:val="QuoteChar"/>
                <w:i/>
                <w:iCs/>
              </w:rPr>
              <w:t>c</w:t>
            </w:r>
            <w:r w:rsidR="00885607">
              <w:rPr>
                <w:rStyle w:val="QuoteChar"/>
                <w:i/>
                <w:iCs/>
              </w:rPr>
              <w:t>entre</w:t>
            </w:r>
            <w:proofErr w:type="spellEnd"/>
            <w:r w:rsidR="00885607">
              <w:rPr>
                <w:rStyle w:val="QuoteChar"/>
                <w:i/>
                <w:iCs/>
              </w:rPr>
              <w:t xml:space="preserve"> in </w:t>
            </w:r>
            <w:proofErr w:type="spellStart"/>
            <w:r w:rsidR="00885607">
              <w:rPr>
                <w:rStyle w:val="QuoteChar"/>
                <w:i/>
                <w:iCs/>
              </w:rPr>
              <w:t>Mongu</w:t>
            </w:r>
            <w:proofErr w:type="spellEnd"/>
          </w:p>
          <w:p w:rsidR="00885607" w:rsidRDefault="00830997" w:rsidP="00885607">
            <w:r>
              <w:t>Some v</w:t>
            </w:r>
            <w:r w:rsidR="00885607">
              <w:t>olunteer duties could be:</w:t>
            </w:r>
          </w:p>
          <w:p w:rsidR="007424B5" w:rsidRDefault="009805AD" w:rsidP="00382911">
            <w:pPr>
              <w:numPr>
                <w:ilvl w:val="0"/>
                <w:numId w:val="7"/>
              </w:numPr>
            </w:pPr>
            <w:r w:rsidRPr="009805AD">
              <w:t xml:space="preserve">plant vegetable seeds in our </w:t>
            </w:r>
            <w:r w:rsidR="007424B5">
              <w:t>garden</w:t>
            </w:r>
          </w:p>
          <w:p w:rsidR="009805AD" w:rsidRPr="009805AD" w:rsidRDefault="00830997" w:rsidP="00382911">
            <w:pPr>
              <w:numPr>
                <w:ilvl w:val="0"/>
                <w:numId w:val="7"/>
              </w:numPr>
            </w:pPr>
            <w:proofErr w:type="gramStart"/>
            <w:r>
              <w:t>paint</w:t>
            </w:r>
            <w:proofErr w:type="gramEnd"/>
            <w:r>
              <w:t xml:space="preserve"> signs</w:t>
            </w:r>
          </w:p>
          <w:p w:rsidR="007424B5" w:rsidRDefault="009805AD" w:rsidP="00382911">
            <w:pPr>
              <w:numPr>
                <w:ilvl w:val="0"/>
                <w:numId w:val="7"/>
              </w:numPr>
            </w:pPr>
            <w:proofErr w:type="gramStart"/>
            <w:r w:rsidRPr="009805AD">
              <w:t>build</w:t>
            </w:r>
            <w:proofErr w:type="gramEnd"/>
            <w:r w:rsidRPr="009805AD">
              <w:t xml:space="preserve"> raised garden beds</w:t>
            </w:r>
            <w:r w:rsidR="007424B5">
              <w:t xml:space="preserve"> </w:t>
            </w:r>
          </w:p>
          <w:p w:rsidR="009805AD" w:rsidRPr="009805AD" w:rsidRDefault="007424B5" w:rsidP="00382911">
            <w:pPr>
              <w:numPr>
                <w:ilvl w:val="0"/>
                <w:numId w:val="7"/>
              </w:numPr>
            </w:pPr>
            <w:r>
              <w:t>dig</w:t>
            </w:r>
            <w:r w:rsidR="009805AD" w:rsidRPr="009805AD">
              <w:t xml:space="preserve"> compost pits</w:t>
            </w:r>
          </w:p>
          <w:p w:rsidR="009805AD" w:rsidRPr="009805AD" w:rsidRDefault="007424B5" w:rsidP="009805AD">
            <w:pPr>
              <w:numPr>
                <w:ilvl w:val="0"/>
                <w:numId w:val="7"/>
              </w:numPr>
            </w:pPr>
            <w:r>
              <w:t>bring black soil</w:t>
            </w:r>
            <w:r w:rsidR="009805AD" w:rsidRPr="009805AD">
              <w:t xml:space="preserve"> </w:t>
            </w:r>
            <w:r>
              <w:t>from</w:t>
            </w:r>
            <w:r w:rsidR="009805AD" w:rsidRPr="009805AD">
              <w:t xml:space="preserve"> flood plain</w:t>
            </w:r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r w:rsidRPr="009805AD">
              <w:t>plant tree seedlings in community</w:t>
            </w:r>
          </w:p>
          <w:p w:rsidR="007424B5" w:rsidRDefault="009805AD" w:rsidP="00382911">
            <w:pPr>
              <w:numPr>
                <w:ilvl w:val="0"/>
                <w:numId w:val="7"/>
              </w:numPr>
            </w:pPr>
            <w:r w:rsidRPr="009805AD">
              <w:t>plant tr</w:t>
            </w:r>
            <w:r w:rsidR="007424B5">
              <w:t>ee seeds in</w:t>
            </w:r>
            <w:r w:rsidR="006D2B4F">
              <w:t xml:space="preserve"> planting bags</w:t>
            </w:r>
            <w:r w:rsidR="007424B5">
              <w:t xml:space="preserve">  </w:t>
            </w:r>
          </w:p>
          <w:p w:rsidR="009805AD" w:rsidRPr="009805AD" w:rsidRDefault="009805AD" w:rsidP="00382911">
            <w:pPr>
              <w:numPr>
                <w:ilvl w:val="0"/>
                <w:numId w:val="7"/>
              </w:numPr>
            </w:pPr>
            <w:r w:rsidRPr="009805AD">
              <w:t>build a fence</w:t>
            </w:r>
            <w:r w:rsidR="007424B5">
              <w:t xml:space="preserve"> around nursery </w:t>
            </w:r>
          </w:p>
          <w:p w:rsidR="009805AD" w:rsidRPr="009805AD" w:rsidRDefault="0059662E" w:rsidP="009805AD">
            <w:pPr>
              <w:numPr>
                <w:ilvl w:val="0"/>
                <w:numId w:val="7"/>
              </w:numPr>
            </w:pPr>
            <w:r>
              <w:t>design &amp; implement  projects</w:t>
            </w:r>
          </w:p>
          <w:p w:rsidR="009805AD" w:rsidRPr="009805AD" w:rsidRDefault="007424B5" w:rsidP="009805AD">
            <w:pPr>
              <w:numPr>
                <w:ilvl w:val="0"/>
                <w:numId w:val="7"/>
              </w:numPr>
            </w:pPr>
            <w:r>
              <w:t xml:space="preserve">take turns cooking meals </w:t>
            </w:r>
          </w:p>
          <w:p w:rsidR="009805AD" w:rsidRPr="009805AD" w:rsidRDefault="006D2B4F" w:rsidP="009805AD">
            <w:pPr>
              <w:numPr>
                <w:ilvl w:val="0"/>
                <w:numId w:val="7"/>
              </w:numPr>
            </w:pPr>
            <w:r>
              <w:t>grocery shop</w:t>
            </w:r>
          </w:p>
          <w:p w:rsidR="009805AD" w:rsidRPr="009805AD" w:rsidRDefault="0059662E" w:rsidP="009805AD">
            <w:pPr>
              <w:numPr>
                <w:ilvl w:val="0"/>
                <w:numId w:val="7"/>
              </w:numPr>
            </w:pPr>
            <w:r>
              <w:t>teach children &amp; adults</w:t>
            </w:r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r w:rsidRPr="009805AD">
              <w:t>arrange BBQ night</w:t>
            </w:r>
            <w:r w:rsidR="007424B5">
              <w:t xml:space="preserve"> with Farmers</w:t>
            </w:r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proofErr w:type="gramStart"/>
            <w:r w:rsidRPr="009805AD">
              <w:t>put</w:t>
            </w:r>
            <w:proofErr w:type="gramEnd"/>
            <w:r w:rsidRPr="009805AD">
              <w:t xml:space="preserve"> screens &amp; windows in our resource </w:t>
            </w:r>
            <w:proofErr w:type="spellStart"/>
            <w:r w:rsidRPr="009805AD">
              <w:t>centre</w:t>
            </w:r>
            <w:proofErr w:type="spellEnd"/>
            <w:r w:rsidRPr="009805AD">
              <w:t xml:space="preserve"> windows as we don’t any.</w:t>
            </w:r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r w:rsidRPr="009805AD">
              <w:t xml:space="preserve">Install floor in resource </w:t>
            </w:r>
            <w:proofErr w:type="spellStart"/>
            <w:r w:rsidRPr="009805AD">
              <w:t>centre</w:t>
            </w:r>
            <w:proofErr w:type="spellEnd"/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r w:rsidRPr="009805AD">
              <w:t>teach the children how to plant a vegetable garden</w:t>
            </w:r>
          </w:p>
          <w:p w:rsidR="009805AD" w:rsidRPr="009805AD" w:rsidRDefault="009805AD" w:rsidP="009805AD">
            <w:pPr>
              <w:numPr>
                <w:ilvl w:val="0"/>
                <w:numId w:val="7"/>
              </w:numPr>
            </w:pPr>
            <w:r w:rsidRPr="009805AD">
              <w:t>teach adults how to can fruit &amp; vegetables</w:t>
            </w:r>
          </w:p>
          <w:p w:rsidR="00885607" w:rsidRPr="00885607" w:rsidRDefault="00885607" w:rsidP="00885607"/>
        </w:tc>
        <w:tc>
          <w:tcPr>
            <w:tcW w:w="720" w:type="dxa"/>
          </w:tcPr>
          <w:p w:rsidR="00CF62C3" w:rsidRDefault="00CF62C3"/>
        </w:tc>
        <w:tc>
          <w:tcPr>
            <w:tcW w:w="720" w:type="dxa"/>
          </w:tcPr>
          <w:p w:rsidR="00CF62C3" w:rsidRDefault="00CF62C3"/>
        </w:tc>
        <w:tc>
          <w:tcPr>
            <w:tcW w:w="3851" w:type="dxa"/>
          </w:tcPr>
          <w:sdt>
            <w:sdtPr>
              <w:rPr>
                <w:noProof/>
                <w:lang w:val="en-CA" w:eastAsia="en-CA"/>
              </w:rPr>
              <w:id w:val="1665123103"/>
              <w:picture/>
            </w:sdtPr>
            <w:sdtEndPr/>
            <w:sdtContent>
              <w:p w:rsidR="00CF62C3" w:rsidRDefault="00211C81">
                <w:r w:rsidRPr="00211C81">
                  <w:rPr>
                    <w:noProof/>
                    <w:lang w:eastAsia="en-US"/>
                  </w:rPr>
                  <w:drawing>
                    <wp:inline distT="0" distB="0" distL="0" distR="0" wp14:anchorId="7F02A187" wp14:editId="22FBBE04">
                      <wp:extent cx="2440940" cy="2028825"/>
                      <wp:effectExtent l="0" t="0" r="0" b="9525"/>
                      <wp:docPr id="1" name="Pictur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3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441448" cy="20292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CF62C3" w:rsidRDefault="00211C81">
            <w:pPr>
              <w:pStyle w:val="Caption"/>
            </w:pPr>
            <w:r>
              <w:t xml:space="preserve">Naomi is one of the best helpers in </w:t>
            </w:r>
            <w:proofErr w:type="spellStart"/>
            <w:r>
              <w:t>Mongu</w:t>
            </w:r>
            <w:proofErr w:type="spellEnd"/>
            <w:r>
              <w:t>!</w:t>
            </w:r>
          </w:p>
          <w:p w:rsidR="007424B5" w:rsidRDefault="007424B5" w:rsidP="00830997">
            <w:pPr>
              <w:spacing w:after="0" w:line="240" w:lineRule="auto"/>
            </w:pPr>
          </w:p>
          <w:p w:rsidR="00830997" w:rsidRDefault="00870ED2" w:rsidP="00830997">
            <w:pPr>
              <w:spacing w:after="0" w:line="240" w:lineRule="auto"/>
            </w:pPr>
            <w:r>
              <w:t xml:space="preserve">There are so many ways </w:t>
            </w:r>
            <w:r w:rsidR="00830997">
              <w:t xml:space="preserve">you could </w:t>
            </w:r>
            <w:r w:rsidR="007F6757">
              <w:t>contribute:</w:t>
            </w:r>
          </w:p>
          <w:p w:rsidR="00830997" w:rsidRDefault="00830997" w:rsidP="00830997">
            <w:pPr>
              <w:pStyle w:val="ListParagraph"/>
              <w:spacing w:after="0" w:line="240" w:lineRule="auto"/>
            </w:pPr>
          </w:p>
          <w:p w:rsidR="007424B5" w:rsidRDefault="00830997" w:rsidP="00830997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h</w:t>
            </w:r>
            <w:r w:rsidR="007424B5">
              <w:t>elp</w:t>
            </w:r>
            <w:proofErr w:type="gramEnd"/>
            <w:r w:rsidR="007424B5">
              <w:t xml:space="preserve"> children practice English</w:t>
            </w:r>
            <w:r w:rsidR="00870ED2">
              <w:t>.</w:t>
            </w:r>
          </w:p>
          <w:p w:rsidR="00870ED2" w:rsidRDefault="00870ED2" w:rsidP="00870ED2">
            <w:pPr>
              <w:pStyle w:val="ListParagraph"/>
              <w:spacing w:after="0" w:line="240" w:lineRule="auto"/>
            </w:pPr>
          </w:p>
          <w:p w:rsidR="00870ED2" w:rsidRDefault="00830997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read</w:t>
            </w:r>
            <w:proofErr w:type="gramEnd"/>
            <w:r>
              <w:t xml:space="preserve"> and b</w:t>
            </w:r>
            <w:r w:rsidR="007424B5">
              <w:t>ring book</w:t>
            </w:r>
            <w:r>
              <w:t xml:space="preserve">s on gardening/permaculture to share with </w:t>
            </w:r>
            <w:r w:rsidR="007424B5">
              <w:t>adults &amp; children</w:t>
            </w:r>
            <w:r>
              <w:t>.</w:t>
            </w:r>
          </w:p>
          <w:p w:rsidR="00870ED2" w:rsidRDefault="00870ED2" w:rsidP="00870ED2">
            <w:pPr>
              <w:pStyle w:val="ListParagraph"/>
              <w:spacing w:after="0" w:line="240" w:lineRule="auto"/>
            </w:pPr>
          </w:p>
          <w:p w:rsidR="00830997" w:rsidRDefault="00830997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save</w:t>
            </w:r>
            <w:proofErr w:type="gramEnd"/>
            <w:r>
              <w:t xml:space="preserve"> and bring seed catalogues with pictures as a reference.</w:t>
            </w:r>
          </w:p>
          <w:p w:rsidR="00870ED2" w:rsidRDefault="00870ED2" w:rsidP="00870ED2">
            <w:pPr>
              <w:spacing w:after="0" w:line="240" w:lineRule="auto"/>
            </w:pPr>
          </w:p>
          <w:p w:rsidR="00830997" w:rsidRDefault="00870ED2" w:rsidP="00830997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plan</w:t>
            </w:r>
            <w:proofErr w:type="gramEnd"/>
            <w:r>
              <w:t xml:space="preserve"> </w:t>
            </w:r>
            <w:r w:rsidR="007424B5">
              <w:t>a craft wi</w:t>
            </w:r>
            <w:r w:rsidR="00830997">
              <w:t>th children.</w:t>
            </w:r>
          </w:p>
          <w:p w:rsidR="00870ED2" w:rsidRDefault="00870ED2" w:rsidP="00870ED2">
            <w:pPr>
              <w:pStyle w:val="ListParagraph"/>
              <w:spacing w:after="0" w:line="240" w:lineRule="auto"/>
            </w:pPr>
          </w:p>
          <w:p w:rsidR="007424B5" w:rsidRDefault="00870ED2" w:rsidP="00830997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o</w:t>
            </w:r>
            <w:r w:rsidR="007424B5">
              <w:t>rganize</w:t>
            </w:r>
            <w:proofErr w:type="gramEnd"/>
            <w:r w:rsidR="007424B5">
              <w:t xml:space="preserve"> an art, music, drama, sports event with local children</w:t>
            </w:r>
            <w:r w:rsidR="00830997">
              <w:t>.</w:t>
            </w:r>
          </w:p>
          <w:p w:rsidR="00870ED2" w:rsidRDefault="00870ED2" w:rsidP="00870ED2">
            <w:pPr>
              <w:spacing w:after="0" w:line="240" w:lineRule="auto"/>
            </w:pPr>
          </w:p>
          <w:p w:rsidR="00870ED2" w:rsidRDefault="00870ED2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b</w:t>
            </w:r>
            <w:r w:rsidR="00830997">
              <w:t>uild</w:t>
            </w:r>
            <w:proofErr w:type="gramEnd"/>
            <w:r w:rsidR="00830997">
              <w:t xml:space="preserve"> c</w:t>
            </w:r>
            <w:r>
              <w:t>ounter tops, cupboards for seed</w:t>
            </w:r>
            <w:r w:rsidR="00830997">
              <w:t xml:space="preserve"> storage.</w:t>
            </w:r>
          </w:p>
          <w:p w:rsidR="00870ED2" w:rsidRDefault="00870ED2" w:rsidP="00870ED2">
            <w:pPr>
              <w:spacing w:after="0" w:line="240" w:lineRule="auto"/>
            </w:pPr>
          </w:p>
          <w:p w:rsidR="007424B5" w:rsidRDefault="00870ED2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construct</w:t>
            </w:r>
            <w:proofErr w:type="gramEnd"/>
            <w:r>
              <w:t xml:space="preserve"> a simple vegetable </w:t>
            </w:r>
            <w:r w:rsidR="007424B5">
              <w:t>trellis</w:t>
            </w:r>
            <w:r>
              <w:t>.</w:t>
            </w:r>
          </w:p>
          <w:p w:rsidR="00870ED2" w:rsidRDefault="00870ED2" w:rsidP="00870ED2">
            <w:pPr>
              <w:spacing w:after="0" w:line="240" w:lineRule="auto"/>
            </w:pPr>
          </w:p>
          <w:p w:rsidR="00870ED2" w:rsidRDefault="00870ED2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proofErr w:type="gramStart"/>
            <w:r>
              <w:t>teach</w:t>
            </w:r>
            <w:proofErr w:type="gramEnd"/>
            <w:r>
              <w:t xml:space="preserve"> a skill like sewing or knitting.</w:t>
            </w:r>
          </w:p>
          <w:p w:rsidR="00870ED2" w:rsidRDefault="00870ED2" w:rsidP="00870ED2">
            <w:pPr>
              <w:spacing w:after="0" w:line="240" w:lineRule="auto"/>
            </w:pPr>
          </w:p>
          <w:p w:rsidR="00870ED2" w:rsidRDefault="00870ED2" w:rsidP="00870ED2">
            <w:pPr>
              <w:pStyle w:val="ListParagraph"/>
              <w:numPr>
                <w:ilvl w:val="0"/>
                <w:numId w:val="12"/>
              </w:numPr>
              <w:spacing w:after="0" w:line="240" w:lineRule="auto"/>
            </w:pPr>
            <w:r>
              <w:t>Be creative-think of your own contribution.</w:t>
            </w:r>
          </w:p>
          <w:p w:rsidR="007424B5" w:rsidRDefault="007424B5" w:rsidP="00870ED2">
            <w:pPr>
              <w:spacing w:after="0" w:line="240" w:lineRule="auto"/>
            </w:pPr>
          </w:p>
          <w:p w:rsidR="007424B5" w:rsidRDefault="007424B5" w:rsidP="00870ED2">
            <w:pPr>
              <w:pStyle w:val="ListParagraph"/>
              <w:spacing w:after="0" w:line="240" w:lineRule="auto"/>
              <w:ind w:left="1440"/>
            </w:pPr>
          </w:p>
          <w:p w:rsidR="007424B5" w:rsidRDefault="007424B5" w:rsidP="00830997">
            <w:pPr>
              <w:spacing w:after="0" w:line="240" w:lineRule="auto"/>
            </w:pPr>
          </w:p>
          <w:p w:rsidR="007424B5" w:rsidRDefault="007424B5" w:rsidP="00830997">
            <w:pPr>
              <w:spacing w:after="0" w:line="240" w:lineRule="auto"/>
            </w:pPr>
          </w:p>
          <w:p w:rsidR="007424B5" w:rsidRDefault="007424B5" w:rsidP="007424B5">
            <w:pPr>
              <w:ind w:left="1800"/>
            </w:pPr>
          </w:p>
          <w:p w:rsidR="00CF62C3" w:rsidRDefault="00CF62C3"/>
        </w:tc>
      </w:tr>
    </w:tbl>
    <w:p w:rsidR="00CF62C3" w:rsidRDefault="00CF62C3">
      <w:pPr>
        <w:pStyle w:val="NoSpacing"/>
      </w:pPr>
    </w:p>
    <w:sectPr w:rsidR="00CF62C3" w:rsidSect="00557FD7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HGｺﾞｼｯｸM">
    <w:panose1 w:val="00000000000000000000"/>
    <w:charset w:val="00"/>
    <w:family w:val="roman"/>
    <w:notTrueType/>
    <w:pitch w:val="default"/>
  </w:font>
  <w:font w:name="HG明朝B">
    <w:panose1 w:val="00000000000000000000"/>
    <w:charset w:val="8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pt;height:11pt" o:bullet="t">
        <v:imagedata r:id="rId1" o:title="Word Work File L_"/>
      </v:shape>
    </w:pict>
  </w:numPicBullet>
  <w:abstractNum w:abstractNumId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>
    <w:nsid w:val="16432D70"/>
    <w:multiLevelType w:val="hybridMultilevel"/>
    <w:tmpl w:val="B37C3F4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3C3E3F"/>
    <w:multiLevelType w:val="hybridMultilevel"/>
    <w:tmpl w:val="1694AB4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6826D0"/>
    <w:multiLevelType w:val="hybridMultilevel"/>
    <w:tmpl w:val="7C100C9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37CD7DD7"/>
    <w:multiLevelType w:val="hybridMultilevel"/>
    <w:tmpl w:val="B8D428D4"/>
    <w:lvl w:ilvl="0" w:tplc="0409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5D05EEF"/>
    <w:multiLevelType w:val="hybridMultilevel"/>
    <w:tmpl w:val="D542CBD2"/>
    <w:lvl w:ilvl="0" w:tplc="6BE0C922">
      <w:start w:val="1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B12685A"/>
    <w:multiLevelType w:val="hybridMultilevel"/>
    <w:tmpl w:val="0A723474"/>
    <w:lvl w:ilvl="0" w:tplc="04090007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>
    <w:nsid w:val="717B5343"/>
    <w:multiLevelType w:val="hybridMultilevel"/>
    <w:tmpl w:val="4EC2D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1"/>
  </w:num>
  <w:num w:numId="7">
    <w:abstractNumId w:val="7"/>
  </w:num>
  <w:num w:numId="8">
    <w:abstractNumId w:val="3"/>
  </w:num>
  <w:num w:numId="9">
    <w:abstractNumId w:val="6"/>
  </w:num>
  <w:num w:numId="10">
    <w:abstractNumId w:val="5"/>
  </w:num>
  <w:num w:numId="11">
    <w:abstractNumId w:val="4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805"/>
    <w:rsid w:val="00016035"/>
    <w:rsid w:val="00043CE9"/>
    <w:rsid w:val="000B19CE"/>
    <w:rsid w:val="000B43ED"/>
    <w:rsid w:val="0012182F"/>
    <w:rsid w:val="00157395"/>
    <w:rsid w:val="001A5805"/>
    <w:rsid w:val="00211C81"/>
    <w:rsid w:val="0024185E"/>
    <w:rsid w:val="002527B6"/>
    <w:rsid w:val="00253A8C"/>
    <w:rsid w:val="002D28B6"/>
    <w:rsid w:val="002D4C97"/>
    <w:rsid w:val="00324EF9"/>
    <w:rsid w:val="00346252"/>
    <w:rsid w:val="00363BC7"/>
    <w:rsid w:val="00382911"/>
    <w:rsid w:val="00390A99"/>
    <w:rsid w:val="00391089"/>
    <w:rsid w:val="003C7B6A"/>
    <w:rsid w:val="00400111"/>
    <w:rsid w:val="004368FA"/>
    <w:rsid w:val="004F63FA"/>
    <w:rsid w:val="00506EF6"/>
    <w:rsid w:val="00557FD7"/>
    <w:rsid w:val="0059662E"/>
    <w:rsid w:val="005A4237"/>
    <w:rsid w:val="005D7DE3"/>
    <w:rsid w:val="00601DDF"/>
    <w:rsid w:val="00677848"/>
    <w:rsid w:val="00690F77"/>
    <w:rsid w:val="0069528C"/>
    <w:rsid w:val="006A00CB"/>
    <w:rsid w:val="006D2B4F"/>
    <w:rsid w:val="006D5FC2"/>
    <w:rsid w:val="007217FA"/>
    <w:rsid w:val="007424B5"/>
    <w:rsid w:val="007B1440"/>
    <w:rsid w:val="007F1848"/>
    <w:rsid w:val="007F6757"/>
    <w:rsid w:val="00820072"/>
    <w:rsid w:val="00830997"/>
    <w:rsid w:val="008662E2"/>
    <w:rsid w:val="00870ED2"/>
    <w:rsid w:val="00885607"/>
    <w:rsid w:val="008A2CEB"/>
    <w:rsid w:val="008D2AC0"/>
    <w:rsid w:val="009805AD"/>
    <w:rsid w:val="009C68BC"/>
    <w:rsid w:val="00BB46B6"/>
    <w:rsid w:val="00C21E7B"/>
    <w:rsid w:val="00C6191E"/>
    <w:rsid w:val="00CF62C3"/>
    <w:rsid w:val="00D86A08"/>
    <w:rsid w:val="00E115F4"/>
    <w:rsid w:val="00E92795"/>
    <w:rsid w:val="00ED689C"/>
    <w:rsid w:val="00EE20B5"/>
    <w:rsid w:val="00F34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6"/>
    <o:shapelayout v:ext="edit">
      <o:idmap v:ext="edit" data="1"/>
    </o:shapelayout>
  </w:shapeDefaults>
  <w:decimalSymbol w:val="."/>
  <w:listSeparator w:val=","/>
  <w14:docId w14:val="1C4802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4D4436" w:themeColor="text2" w:themeTint="E6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2" w:qFormat="1"/>
    <w:lsdException w:name="caption" w:uiPriority="2" w:qFormat="1"/>
    <w:lsdException w:name="List Bullet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Layout">
    <w:name w:val="Table Layout"/>
    <w:basedOn w:val="TableNormal"/>
    <w:uiPriority w:val="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6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Footer">
    <w:name w:val="footer"/>
    <w:basedOn w:val="Normal"/>
    <w:link w:val="Footer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2"/>
    <w:rPr>
      <w:rFonts w:asciiTheme="minorHAnsi" w:eastAsiaTheme="minorEastAsia" w:hAnsiTheme="minorHAnsi" w:cstheme="minorBidi"/>
      <w:sz w:val="17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next w:val="Normal"/>
    <w:link w:val="Subtitle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1"/>
    <w:rPr>
      <w:i/>
      <w:iCs/>
      <w:color w:val="FFFFFF" w:themeColor="background1"/>
      <w:sz w:val="26"/>
    </w:rPr>
  </w:style>
  <w:style w:type="paragraph" w:styleId="NoSpacing">
    <w:name w:val="No Spacing"/>
    <w:uiPriority w:val="99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1"/>
    <w:rPr>
      <w:i/>
      <w:iCs/>
      <w:color w:val="027E6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</w:rPr>
  </w:style>
  <w:style w:type="paragraph" w:styleId="ListParagraph">
    <w:name w:val="List Paragraph"/>
    <w:basedOn w:val="Normal"/>
    <w:uiPriority w:val="34"/>
    <w:unhideWhenUsed/>
    <w:qFormat/>
    <w:rsid w:val="0040011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279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795"/>
    <w:rPr>
      <w:rFonts w:ascii="Lucida Grande" w:hAnsi="Lucida Grande" w:cs="Lucida Grande"/>
      <w:sz w:val="18"/>
      <w:szCs w:val="18"/>
    </w:rPr>
  </w:style>
  <w:style w:type="paragraph" w:styleId="Revision">
    <w:name w:val="Revision"/>
    <w:hidden/>
    <w:uiPriority w:val="99"/>
    <w:semiHidden/>
    <w:rsid w:val="00557FD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olor w:val="4D4436" w:themeColor="text2" w:themeTint="E6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2" w:qFormat="1"/>
    <w:lsdException w:name="caption" w:uiPriority="2" w:qFormat="1"/>
    <w:lsdException w:name="List Bullet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Layout">
    <w:name w:val="Table Layout"/>
    <w:basedOn w:val="TableNormal"/>
    <w:uiPriority w:val="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6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Footer">
    <w:name w:val="footer"/>
    <w:basedOn w:val="Normal"/>
    <w:link w:val="Footer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2"/>
    <w:rPr>
      <w:rFonts w:asciiTheme="minorHAnsi" w:eastAsiaTheme="minorEastAsia" w:hAnsiTheme="minorHAnsi" w:cstheme="minorBidi"/>
      <w:sz w:val="17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next w:val="Normal"/>
    <w:link w:val="Subtitle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1"/>
    <w:rPr>
      <w:i/>
      <w:iCs/>
      <w:color w:val="FFFFFF" w:themeColor="background1"/>
      <w:sz w:val="26"/>
    </w:rPr>
  </w:style>
  <w:style w:type="paragraph" w:styleId="NoSpacing">
    <w:name w:val="No Spacing"/>
    <w:uiPriority w:val="99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1"/>
    <w:rPr>
      <w:i/>
      <w:iCs/>
      <w:color w:val="027E6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</w:rPr>
  </w:style>
  <w:style w:type="paragraph" w:styleId="ListParagraph">
    <w:name w:val="List Paragraph"/>
    <w:basedOn w:val="Normal"/>
    <w:uiPriority w:val="34"/>
    <w:unhideWhenUsed/>
    <w:qFormat/>
    <w:rsid w:val="0040011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279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795"/>
    <w:rPr>
      <w:rFonts w:ascii="Lucida Grande" w:hAnsi="Lucida Grande" w:cs="Lucida Grande"/>
      <w:sz w:val="18"/>
      <w:szCs w:val="18"/>
    </w:rPr>
  </w:style>
  <w:style w:type="paragraph" w:styleId="Revision">
    <w:name w:val="Revision"/>
    <w:hidden/>
    <w:uiPriority w:val="99"/>
    <w:semiHidden/>
    <w:rsid w:val="00557FD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0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5" Type="http://schemas.microsoft.com/office/2007/relationships/stylesWithEffects" Target="stylesWithEffect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image" Target="media/image2.JPG"/><Relationship Id="rId9" Type="http://schemas.openxmlformats.org/officeDocument/2006/relationships/image" Target="media/image3.png"/><Relationship Id="rId10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EEDS\AppData\Roaming\Microsoft\Templates\Brochure.dotx" TargetMode="External"/></Relationship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FA69E81-0C24-4775-962E-38A881F681A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4AC9EE2-A31F-6249-940D-07BF805B86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\Users\SEEDS\AppData\Roaming\Microsoft\Templates\Brochure.dotx</Template>
  <TotalTime>1</TotalTime>
  <Pages>2</Pages>
  <Words>555</Words>
  <Characters>3167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Socio-Economic And Environmental Development Solutions (SEEDS)</Company>
  <LinksUpToDate>false</LinksUpToDate>
  <CharactersWithSpaces>3715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SEEDS</dc:creator>
  <cp:keywords/>
  <cp:lastModifiedBy>Joanne Hutchinson</cp:lastModifiedBy>
  <cp:revision>2</cp:revision>
  <cp:lastPrinted>2014-10-19T13:47:00Z</cp:lastPrinted>
  <dcterms:created xsi:type="dcterms:W3CDTF">2014-10-23T15:31:00Z</dcterms:created>
  <dcterms:modified xsi:type="dcterms:W3CDTF">2014-10-23T15:31:00Z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TC029118979991</vt:lpwstr>
  </property>
</Properties>
</file>